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600" w:firstRow="0" w:lastRow="0" w:firstColumn="0" w:lastColumn="0" w:noHBand="1" w:noVBand="1"/>
        <w:tblDescription w:val="First page layout table"/>
      </w:tblPr>
      <w:tblGrid>
        <w:gridCol w:w="7020"/>
        <w:gridCol w:w="361"/>
        <w:gridCol w:w="3419"/>
      </w:tblGrid>
      <w:tr w:rsidR="00215D38" w14:paraId="79A73C49" w14:textId="77777777" w:rsidTr="00215D38">
        <w:trPr>
          <w:trHeight w:hRule="exact" w:val="2088"/>
        </w:trPr>
        <w:tc>
          <w:tcPr>
            <w:tcW w:w="5000" w:type="pct"/>
            <w:gridSpan w:val="3"/>
          </w:tcPr>
          <w:p w14:paraId="51FD3356" w14:textId="23325351" w:rsidR="00215D38" w:rsidRPr="00C233A7" w:rsidRDefault="00C233A7" w:rsidP="00E83D6F">
            <w:pPr>
              <w:pStyle w:val="Title"/>
              <w:rPr>
                <w:sz w:val="56"/>
                <w:szCs w:val="56"/>
              </w:rPr>
            </w:pPr>
            <w:r w:rsidRPr="004174C1">
              <w:rPr>
                <w:color w:val="FFFFFF" w:themeColor="background1"/>
                <w:sz w:val="56"/>
                <w:szCs w:val="56"/>
              </w:rPr>
              <w:t>Central CDC SIC Report to Families</w:t>
            </w:r>
          </w:p>
        </w:tc>
      </w:tr>
      <w:tr w:rsidR="00E83D6F" w14:paraId="3F7C7DE2" w14:textId="77777777" w:rsidTr="00E83D6F">
        <w:trPr>
          <w:trHeight w:hRule="exact" w:val="720"/>
        </w:trPr>
        <w:tc>
          <w:tcPr>
            <w:tcW w:w="5000" w:type="pct"/>
            <w:gridSpan w:val="3"/>
            <w:shd w:val="clear" w:color="auto" w:fill="auto"/>
          </w:tcPr>
          <w:p w14:paraId="1FC0B8C1" w14:textId="5C1AC776" w:rsidR="00E83D6F" w:rsidRDefault="00FD35FC" w:rsidP="00C233A7">
            <w:pPr>
              <w:pStyle w:val="Subtitle"/>
              <w:shd w:val="clear" w:color="auto" w:fill="EEBA12"/>
            </w:pPr>
            <w:r>
              <w:t>April</w:t>
            </w:r>
            <w:r w:rsidR="00CE30E3">
              <w:t xml:space="preserve"> 2023</w:t>
            </w:r>
          </w:p>
        </w:tc>
      </w:tr>
      <w:tr w:rsidR="008D3A90" w14:paraId="6E9CAC3F" w14:textId="77777777" w:rsidTr="008D3A90">
        <w:trPr>
          <w:trHeight w:hRule="exact" w:val="1080"/>
        </w:trPr>
        <w:tc>
          <w:tcPr>
            <w:tcW w:w="5000" w:type="pct"/>
            <w:gridSpan w:val="3"/>
          </w:tcPr>
          <w:p w14:paraId="25F622AA" w14:textId="7B1AD0A6" w:rsidR="008D3A90" w:rsidRPr="00540C74" w:rsidRDefault="004174C1" w:rsidP="008D3A90">
            <w:pPr>
              <w:pStyle w:val="Heading1"/>
              <w:rPr>
                <w:sz w:val="40"/>
                <w:szCs w:val="40"/>
              </w:rPr>
            </w:pPr>
            <w:r w:rsidRPr="00540C74">
              <w:rPr>
                <w:color w:val="3A15AF"/>
                <w:sz w:val="40"/>
                <w:szCs w:val="40"/>
              </w:rPr>
              <w:t>202</w:t>
            </w:r>
            <w:r w:rsidR="009B194B">
              <w:rPr>
                <w:color w:val="3A15AF"/>
                <w:sz w:val="40"/>
                <w:szCs w:val="40"/>
              </w:rPr>
              <w:t>2</w:t>
            </w:r>
            <w:r w:rsidR="00BF5F26">
              <w:rPr>
                <w:color w:val="3A15AF"/>
                <w:sz w:val="40"/>
                <w:szCs w:val="40"/>
              </w:rPr>
              <w:t>-23</w:t>
            </w:r>
            <w:r w:rsidR="00540C74" w:rsidRPr="00540C74">
              <w:rPr>
                <w:color w:val="3A15AF"/>
                <w:sz w:val="40"/>
                <w:szCs w:val="40"/>
              </w:rPr>
              <w:t xml:space="preserve"> </w:t>
            </w:r>
            <w:r w:rsidR="00C233A7" w:rsidRPr="00540C74">
              <w:rPr>
                <w:color w:val="3A15AF"/>
                <w:sz w:val="40"/>
                <w:szCs w:val="40"/>
              </w:rPr>
              <w:t>Achievements</w:t>
            </w:r>
            <w:r w:rsidR="00540C74">
              <w:rPr>
                <w:color w:val="3A15AF"/>
                <w:sz w:val="40"/>
                <w:szCs w:val="40"/>
              </w:rPr>
              <w:t xml:space="preserve"> &amp; Highlights</w:t>
            </w:r>
          </w:p>
        </w:tc>
      </w:tr>
      <w:tr w:rsidR="008D3A90" w14:paraId="1C365CF9" w14:textId="77777777" w:rsidTr="00C233A7">
        <w:trPr>
          <w:trHeight w:hRule="exact" w:val="90"/>
        </w:trPr>
        <w:tc>
          <w:tcPr>
            <w:tcW w:w="5000" w:type="pct"/>
            <w:gridSpan w:val="3"/>
          </w:tcPr>
          <w:p w14:paraId="0B88DA96" w14:textId="1567828A" w:rsidR="008D3A90" w:rsidRPr="008D3A90" w:rsidRDefault="008D3A90" w:rsidP="00D50263">
            <w:pPr>
              <w:pStyle w:val="Heading2"/>
            </w:pPr>
          </w:p>
        </w:tc>
      </w:tr>
      <w:tr w:rsidR="00847CB0" w14:paraId="796173EA" w14:textId="77777777" w:rsidTr="004670CA">
        <w:trPr>
          <w:trHeight w:hRule="exact" w:val="7569"/>
        </w:trPr>
        <w:tc>
          <w:tcPr>
            <w:tcW w:w="3250" w:type="pct"/>
          </w:tcPr>
          <w:p w14:paraId="0F5A237E" w14:textId="77777777" w:rsidR="00BD26F4" w:rsidRPr="00BD26F4" w:rsidRDefault="00BD26F4" w:rsidP="00BD26F4">
            <w:pPr>
              <w:spacing w:after="120"/>
              <w:rPr>
                <w:color w:val="3A15AF"/>
                <w:sz w:val="16"/>
                <w:szCs w:val="16"/>
              </w:rPr>
            </w:pPr>
          </w:p>
          <w:p w14:paraId="0C45F0A5" w14:textId="28086231" w:rsidR="00C233A7" w:rsidRPr="009B194B" w:rsidRDefault="00C233A7" w:rsidP="00BD26F4">
            <w:pPr>
              <w:rPr>
                <w:color w:val="3A15AF"/>
                <w:sz w:val="21"/>
                <w:szCs w:val="21"/>
              </w:rPr>
            </w:pPr>
            <w:r w:rsidRPr="009B194B">
              <w:rPr>
                <w:color w:val="3A15AF"/>
                <w:sz w:val="21"/>
                <w:szCs w:val="21"/>
              </w:rPr>
              <w:t>C</w:t>
            </w:r>
            <w:r w:rsidR="00BD26F4" w:rsidRPr="009B194B">
              <w:rPr>
                <w:color w:val="3A15AF"/>
                <w:sz w:val="21"/>
                <w:szCs w:val="21"/>
              </w:rPr>
              <w:t xml:space="preserve">entral </w:t>
            </w:r>
            <w:r w:rsidR="00BE31E1">
              <w:rPr>
                <w:color w:val="3A15AF"/>
                <w:sz w:val="21"/>
                <w:szCs w:val="21"/>
              </w:rPr>
              <w:t xml:space="preserve">Child Development Center is a dual accredited </w:t>
            </w:r>
            <w:r w:rsidR="009127F7">
              <w:rPr>
                <w:color w:val="3A15AF"/>
                <w:sz w:val="21"/>
                <w:szCs w:val="21"/>
              </w:rPr>
              <w:t xml:space="preserve">early learning center </w:t>
            </w:r>
            <w:r w:rsidR="00BE31E1">
              <w:rPr>
                <w:color w:val="3A15AF"/>
                <w:sz w:val="21"/>
                <w:szCs w:val="21"/>
              </w:rPr>
              <w:t xml:space="preserve">through both </w:t>
            </w:r>
            <w:proofErr w:type="spellStart"/>
            <w:r w:rsidR="00BE31E1">
              <w:rPr>
                <w:color w:val="3A15AF"/>
                <w:sz w:val="21"/>
                <w:szCs w:val="21"/>
              </w:rPr>
              <w:t>Cognia</w:t>
            </w:r>
            <w:proofErr w:type="spellEnd"/>
            <w:r w:rsidR="00BE31E1">
              <w:rPr>
                <w:color w:val="3A15AF"/>
                <w:sz w:val="21"/>
                <w:szCs w:val="21"/>
              </w:rPr>
              <w:t xml:space="preserve"> Early Learning and the National Association for </w:t>
            </w:r>
            <w:r w:rsidR="005C11BD">
              <w:rPr>
                <w:color w:val="3A15AF"/>
                <w:sz w:val="21"/>
                <w:szCs w:val="21"/>
              </w:rPr>
              <w:t xml:space="preserve">the Education </w:t>
            </w:r>
            <w:r w:rsidR="00C677B2">
              <w:rPr>
                <w:color w:val="3A15AF"/>
                <w:sz w:val="21"/>
                <w:szCs w:val="21"/>
              </w:rPr>
              <w:t xml:space="preserve">of </w:t>
            </w:r>
            <w:r w:rsidR="005C11BD">
              <w:rPr>
                <w:color w:val="3A15AF"/>
                <w:sz w:val="21"/>
                <w:szCs w:val="21"/>
              </w:rPr>
              <w:t>Young Children (</w:t>
            </w:r>
            <w:proofErr w:type="spellStart"/>
            <w:r w:rsidR="005C11BD">
              <w:rPr>
                <w:color w:val="3A15AF"/>
                <w:sz w:val="21"/>
                <w:szCs w:val="21"/>
              </w:rPr>
              <w:t>naeyc</w:t>
            </w:r>
            <w:proofErr w:type="spellEnd"/>
            <w:r w:rsidR="005C11BD">
              <w:rPr>
                <w:color w:val="3A15AF"/>
                <w:sz w:val="21"/>
                <w:szCs w:val="21"/>
              </w:rPr>
              <w:t xml:space="preserve">). </w:t>
            </w:r>
          </w:p>
          <w:p w14:paraId="2940AD3E" w14:textId="512F9B23" w:rsidR="003171F3" w:rsidRPr="009B194B" w:rsidRDefault="003171F3" w:rsidP="00BD26F4">
            <w:pPr>
              <w:rPr>
                <w:color w:val="3A15AF"/>
                <w:sz w:val="21"/>
                <w:szCs w:val="21"/>
              </w:rPr>
            </w:pPr>
            <w:r w:rsidRPr="009B194B">
              <w:rPr>
                <w:color w:val="3A15AF"/>
                <w:sz w:val="21"/>
                <w:szCs w:val="21"/>
              </w:rPr>
              <w:t xml:space="preserve">Central CDC </w:t>
            </w:r>
            <w:r w:rsidR="00C677B2">
              <w:rPr>
                <w:color w:val="3A15AF"/>
                <w:sz w:val="21"/>
                <w:szCs w:val="21"/>
              </w:rPr>
              <w:t xml:space="preserve">now has a Literacy Coach. In August </w:t>
            </w:r>
            <w:r w:rsidR="00EC6891">
              <w:rPr>
                <w:color w:val="3A15AF"/>
                <w:sz w:val="21"/>
                <w:szCs w:val="21"/>
              </w:rPr>
              <w:t>CCDC</w:t>
            </w:r>
            <w:r w:rsidR="00C677B2">
              <w:rPr>
                <w:color w:val="3A15AF"/>
                <w:sz w:val="21"/>
                <w:szCs w:val="21"/>
              </w:rPr>
              <w:t xml:space="preserve"> welcome</w:t>
            </w:r>
            <w:r w:rsidR="00EC6891">
              <w:rPr>
                <w:color w:val="3A15AF"/>
                <w:sz w:val="21"/>
                <w:szCs w:val="21"/>
              </w:rPr>
              <w:t>d</w:t>
            </w:r>
            <w:r w:rsidR="00C677B2">
              <w:rPr>
                <w:color w:val="3A15AF"/>
                <w:sz w:val="21"/>
                <w:szCs w:val="21"/>
              </w:rPr>
              <w:t xml:space="preserve"> Jane Hoesel to our st</w:t>
            </w:r>
            <w:r w:rsidR="00EC6891">
              <w:rPr>
                <w:color w:val="3A15AF"/>
                <w:sz w:val="21"/>
                <w:szCs w:val="21"/>
              </w:rPr>
              <w:t>aff</w:t>
            </w:r>
            <w:r w:rsidR="00C677B2">
              <w:rPr>
                <w:color w:val="3A15AF"/>
                <w:sz w:val="21"/>
                <w:szCs w:val="21"/>
              </w:rPr>
              <w:t xml:space="preserve">. </w:t>
            </w:r>
            <w:r w:rsidR="00EC6891">
              <w:rPr>
                <w:color w:val="3A15AF"/>
                <w:sz w:val="21"/>
                <w:szCs w:val="21"/>
              </w:rPr>
              <w:t xml:space="preserve">Mrs. Hoesel </w:t>
            </w:r>
            <w:r w:rsidR="00CB62DE">
              <w:rPr>
                <w:color w:val="3A15AF"/>
                <w:sz w:val="21"/>
                <w:szCs w:val="21"/>
              </w:rPr>
              <w:t xml:space="preserve">not only </w:t>
            </w:r>
            <w:r w:rsidR="00EC6891">
              <w:rPr>
                <w:color w:val="3A15AF"/>
                <w:sz w:val="21"/>
                <w:szCs w:val="21"/>
              </w:rPr>
              <w:t xml:space="preserve">serves as our literacy coach </w:t>
            </w:r>
            <w:r w:rsidR="00CB62DE">
              <w:rPr>
                <w:color w:val="3A15AF"/>
                <w:sz w:val="21"/>
                <w:szCs w:val="21"/>
              </w:rPr>
              <w:t>but</w:t>
            </w:r>
            <w:r w:rsidR="00EC6891">
              <w:rPr>
                <w:color w:val="3A15AF"/>
                <w:sz w:val="21"/>
                <w:szCs w:val="21"/>
              </w:rPr>
              <w:t xml:space="preserve"> als</w:t>
            </w:r>
            <w:r w:rsidR="00CB62DE">
              <w:rPr>
                <w:color w:val="3A15AF"/>
                <w:sz w:val="21"/>
                <w:szCs w:val="21"/>
              </w:rPr>
              <w:t xml:space="preserve">o works with several of our students as an academic interventionist. </w:t>
            </w:r>
          </w:p>
          <w:p w14:paraId="5C973984" w14:textId="5BC3AFFB" w:rsidR="009B194B" w:rsidRPr="009B194B" w:rsidRDefault="00856625" w:rsidP="00BD26F4">
            <w:pPr>
              <w:rPr>
                <w:color w:val="3A15AF"/>
                <w:sz w:val="21"/>
                <w:szCs w:val="21"/>
              </w:rPr>
            </w:pPr>
            <w:r>
              <w:rPr>
                <w:color w:val="3A15AF"/>
                <w:sz w:val="21"/>
                <w:szCs w:val="21"/>
              </w:rPr>
              <w:t xml:space="preserve">This year </w:t>
            </w:r>
            <w:r w:rsidR="00755CDF">
              <w:rPr>
                <w:color w:val="3A15AF"/>
                <w:sz w:val="21"/>
                <w:szCs w:val="21"/>
              </w:rPr>
              <w:t xml:space="preserve">students at </w:t>
            </w:r>
            <w:r>
              <w:rPr>
                <w:color w:val="3A15AF"/>
                <w:sz w:val="21"/>
                <w:szCs w:val="21"/>
              </w:rPr>
              <w:t xml:space="preserve">Central CDC </w:t>
            </w:r>
            <w:r w:rsidR="00755CDF">
              <w:rPr>
                <w:color w:val="3A15AF"/>
                <w:sz w:val="21"/>
                <w:szCs w:val="21"/>
              </w:rPr>
              <w:t xml:space="preserve">are </w:t>
            </w:r>
            <w:r>
              <w:rPr>
                <w:color w:val="3A15AF"/>
                <w:sz w:val="21"/>
                <w:szCs w:val="21"/>
              </w:rPr>
              <w:t xml:space="preserve">participating in the </w:t>
            </w:r>
            <w:r w:rsidR="00B85FBC">
              <w:rPr>
                <w:color w:val="3A15AF"/>
                <w:sz w:val="21"/>
                <w:szCs w:val="21"/>
              </w:rPr>
              <w:t>Junior Master Gardener program offered through</w:t>
            </w:r>
            <w:r w:rsidR="0002545A">
              <w:rPr>
                <w:color w:val="3A15AF"/>
                <w:sz w:val="21"/>
                <w:szCs w:val="21"/>
              </w:rPr>
              <w:t xml:space="preserve"> </w:t>
            </w:r>
            <w:r w:rsidR="00B85FBC">
              <w:rPr>
                <w:color w:val="3A15AF"/>
                <w:sz w:val="21"/>
                <w:szCs w:val="21"/>
              </w:rPr>
              <w:t>York County 4</w:t>
            </w:r>
            <w:r w:rsidR="008939C2">
              <w:rPr>
                <w:color w:val="3A15AF"/>
                <w:sz w:val="21"/>
                <w:szCs w:val="21"/>
              </w:rPr>
              <w:t xml:space="preserve">H. The </w:t>
            </w:r>
            <w:r w:rsidR="006E732D">
              <w:rPr>
                <w:color w:val="3A15AF"/>
                <w:sz w:val="21"/>
                <w:szCs w:val="21"/>
              </w:rPr>
              <w:t xml:space="preserve">4-week program </w:t>
            </w:r>
            <w:r w:rsidR="006E732D" w:rsidRPr="006E732D">
              <w:rPr>
                <w:color w:val="3A15AF"/>
                <w:sz w:val="21"/>
                <w:szCs w:val="21"/>
              </w:rPr>
              <w:t xml:space="preserve">is </w:t>
            </w:r>
            <w:r w:rsidR="00E66087">
              <w:rPr>
                <w:color w:val="3A15AF"/>
                <w:sz w:val="21"/>
                <w:szCs w:val="21"/>
              </w:rPr>
              <w:t xml:space="preserve">a </w:t>
            </w:r>
            <w:r w:rsidR="006E732D" w:rsidRPr="006E732D">
              <w:rPr>
                <w:color w:val="3A15AF"/>
                <w:sz w:val="21"/>
                <w:szCs w:val="21"/>
              </w:rPr>
              <w:t xml:space="preserve">research &amp; evidence-based curriculum project that combines academic achievement, gardening, nutrient-dense food experiences, physical activity, </w:t>
            </w:r>
            <w:r w:rsidR="00E66087">
              <w:rPr>
                <w:color w:val="3A15AF"/>
                <w:sz w:val="21"/>
                <w:szCs w:val="21"/>
              </w:rPr>
              <w:t xml:space="preserve">and </w:t>
            </w:r>
            <w:r w:rsidR="006E732D" w:rsidRPr="006E732D">
              <w:rPr>
                <w:color w:val="3A15AF"/>
                <w:sz w:val="21"/>
                <w:szCs w:val="21"/>
              </w:rPr>
              <w:t xml:space="preserve">school </w:t>
            </w:r>
            <w:r w:rsidR="00E66087">
              <w:rPr>
                <w:color w:val="3A15AF"/>
                <w:sz w:val="21"/>
                <w:szCs w:val="21"/>
              </w:rPr>
              <w:t>and</w:t>
            </w:r>
            <w:r w:rsidR="006E732D" w:rsidRPr="006E732D">
              <w:rPr>
                <w:color w:val="3A15AF"/>
                <w:sz w:val="21"/>
                <w:szCs w:val="21"/>
              </w:rPr>
              <w:t xml:space="preserve"> family engagement.</w:t>
            </w:r>
          </w:p>
          <w:p w14:paraId="58255B26" w14:textId="1DD1762F" w:rsidR="00540C74" w:rsidRPr="009B194B" w:rsidRDefault="00C233A7" w:rsidP="00CB62DE">
            <w:pPr>
              <w:rPr>
                <w:color w:val="3A15AF"/>
                <w:sz w:val="21"/>
                <w:szCs w:val="21"/>
              </w:rPr>
            </w:pPr>
            <w:r w:rsidRPr="009B194B">
              <w:rPr>
                <w:color w:val="3A15AF"/>
                <w:sz w:val="21"/>
                <w:szCs w:val="21"/>
              </w:rPr>
              <w:t>C</w:t>
            </w:r>
            <w:r w:rsidR="00BD26F4" w:rsidRPr="009B194B">
              <w:rPr>
                <w:color w:val="3A15AF"/>
                <w:sz w:val="21"/>
                <w:szCs w:val="21"/>
              </w:rPr>
              <w:t xml:space="preserve">entral </w:t>
            </w:r>
            <w:r w:rsidRPr="009B194B">
              <w:rPr>
                <w:color w:val="3A15AF"/>
                <w:sz w:val="21"/>
                <w:szCs w:val="21"/>
              </w:rPr>
              <w:t>CDC</w:t>
            </w:r>
            <w:r w:rsidR="00B306C9">
              <w:rPr>
                <w:color w:val="3A15AF"/>
                <w:sz w:val="21"/>
                <w:szCs w:val="21"/>
              </w:rPr>
              <w:t xml:space="preserve"> resumed conducting field studies</w:t>
            </w:r>
            <w:r w:rsidR="001C3C98">
              <w:rPr>
                <w:color w:val="3A15AF"/>
                <w:sz w:val="21"/>
                <w:szCs w:val="21"/>
              </w:rPr>
              <w:t xml:space="preserve"> this year</w:t>
            </w:r>
            <w:r w:rsidR="00B306C9">
              <w:rPr>
                <w:color w:val="3A15AF"/>
                <w:sz w:val="21"/>
                <w:szCs w:val="21"/>
              </w:rPr>
              <w:t xml:space="preserve">. </w:t>
            </w:r>
            <w:r w:rsidR="008165A3">
              <w:rPr>
                <w:color w:val="3A15AF"/>
                <w:sz w:val="21"/>
                <w:szCs w:val="21"/>
              </w:rPr>
              <w:t xml:space="preserve">Field studies had previously been cancelled due to the COVID Pandemic. </w:t>
            </w:r>
            <w:r w:rsidR="00E66087">
              <w:rPr>
                <w:color w:val="3A15AF"/>
                <w:sz w:val="21"/>
                <w:szCs w:val="21"/>
              </w:rPr>
              <w:t>This year, s</w:t>
            </w:r>
            <w:r w:rsidR="00B306C9">
              <w:rPr>
                <w:color w:val="3A15AF"/>
                <w:sz w:val="21"/>
                <w:szCs w:val="21"/>
              </w:rPr>
              <w:t xml:space="preserve">tudents visited </w:t>
            </w:r>
            <w:proofErr w:type="spellStart"/>
            <w:r w:rsidR="008270D4">
              <w:rPr>
                <w:color w:val="3A15AF"/>
                <w:sz w:val="21"/>
                <w:szCs w:val="21"/>
              </w:rPr>
              <w:t>Christmasville</w:t>
            </w:r>
            <w:proofErr w:type="spellEnd"/>
            <w:r w:rsidR="00E66087">
              <w:rPr>
                <w:color w:val="3A15AF"/>
                <w:sz w:val="21"/>
                <w:szCs w:val="21"/>
              </w:rPr>
              <w:t xml:space="preserve"> and </w:t>
            </w:r>
            <w:r w:rsidR="008270D4">
              <w:rPr>
                <w:color w:val="3A15AF"/>
                <w:sz w:val="21"/>
                <w:szCs w:val="21"/>
              </w:rPr>
              <w:t>Cherry Place Farm</w:t>
            </w:r>
            <w:r w:rsidR="00E66087">
              <w:rPr>
                <w:color w:val="3A15AF"/>
                <w:sz w:val="21"/>
                <w:szCs w:val="21"/>
              </w:rPr>
              <w:t>. Additionally, our students will visit</w:t>
            </w:r>
            <w:r w:rsidR="008270D4">
              <w:rPr>
                <w:color w:val="3A15AF"/>
                <w:sz w:val="21"/>
                <w:szCs w:val="21"/>
              </w:rPr>
              <w:t xml:space="preserve"> elementary school</w:t>
            </w:r>
            <w:r w:rsidR="005A15F0">
              <w:rPr>
                <w:color w:val="3A15AF"/>
                <w:sz w:val="21"/>
                <w:szCs w:val="21"/>
              </w:rPr>
              <w:t xml:space="preserve"> kindergarten classrooms</w:t>
            </w:r>
            <w:r w:rsidR="00E66087">
              <w:rPr>
                <w:color w:val="3A15AF"/>
                <w:sz w:val="21"/>
                <w:szCs w:val="21"/>
              </w:rPr>
              <w:t>, Miracle</w:t>
            </w:r>
            <w:r w:rsidR="006174C1">
              <w:rPr>
                <w:color w:val="3A15AF"/>
                <w:sz w:val="21"/>
                <w:szCs w:val="21"/>
              </w:rPr>
              <w:t xml:space="preserve"> </w:t>
            </w:r>
            <w:r w:rsidR="00E66087">
              <w:rPr>
                <w:color w:val="3A15AF"/>
                <w:sz w:val="21"/>
                <w:szCs w:val="21"/>
              </w:rPr>
              <w:t>Park, or Glencairn Garden</w:t>
            </w:r>
            <w:r w:rsidR="006174C1">
              <w:rPr>
                <w:color w:val="3A15AF"/>
                <w:sz w:val="21"/>
                <w:szCs w:val="21"/>
              </w:rPr>
              <w:t xml:space="preserve"> prior to the </w:t>
            </w:r>
            <w:r w:rsidR="00A636E4">
              <w:rPr>
                <w:color w:val="3A15AF"/>
                <w:sz w:val="21"/>
                <w:szCs w:val="21"/>
              </w:rPr>
              <w:t xml:space="preserve">end of the </w:t>
            </w:r>
            <w:r w:rsidR="006174C1">
              <w:rPr>
                <w:color w:val="3A15AF"/>
                <w:sz w:val="21"/>
                <w:szCs w:val="21"/>
              </w:rPr>
              <w:t>school year</w:t>
            </w:r>
            <w:r w:rsidR="005A15F0">
              <w:rPr>
                <w:color w:val="3A15AF"/>
                <w:sz w:val="21"/>
                <w:szCs w:val="21"/>
              </w:rPr>
              <w:t xml:space="preserve">. </w:t>
            </w:r>
          </w:p>
          <w:p w14:paraId="7CA2D7B2" w14:textId="4D8AAE43" w:rsidR="00540C74" w:rsidRPr="002959C0" w:rsidRDefault="00E402EE" w:rsidP="00BD26F4">
            <w:pPr>
              <w:rPr>
                <w:color w:val="3A15AF"/>
              </w:rPr>
            </w:pPr>
            <w:r>
              <w:rPr>
                <w:color w:val="3A15AF"/>
              </w:rPr>
              <w:t>This year Central CDC participat</w:t>
            </w:r>
            <w:r w:rsidR="00FD35FC">
              <w:rPr>
                <w:color w:val="3A15AF"/>
              </w:rPr>
              <w:t>ed</w:t>
            </w:r>
            <w:r>
              <w:rPr>
                <w:color w:val="3A15AF"/>
              </w:rPr>
              <w:t xml:space="preserve"> in the</w:t>
            </w:r>
            <w:r w:rsidR="00C572DF">
              <w:rPr>
                <w:color w:val="3A15AF"/>
              </w:rPr>
              <w:t xml:space="preserve"> </w:t>
            </w:r>
            <w:r>
              <w:rPr>
                <w:color w:val="3A15AF"/>
              </w:rPr>
              <w:t>Duke Ene</w:t>
            </w:r>
            <w:r w:rsidR="00B47CA3">
              <w:rPr>
                <w:color w:val="3A15AF"/>
              </w:rPr>
              <w:t>rgy</w:t>
            </w:r>
            <w:r w:rsidR="00C572DF">
              <w:rPr>
                <w:color w:val="3A15AF"/>
              </w:rPr>
              <w:t xml:space="preserve"> and Rock Hill </w:t>
            </w:r>
            <w:r w:rsidR="005E390D">
              <w:rPr>
                <w:color w:val="3A15AF"/>
              </w:rPr>
              <w:t xml:space="preserve">Schools </w:t>
            </w:r>
            <w:r w:rsidR="00C572DF">
              <w:rPr>
                <w:color w:val="3A15AF"/>
              </w:rPr>
              <w:t>Ed</w:t>
            </w:r>
            <w:r w:rsidR="005E390D">
              <w:rPr>
                <w:color w:val="3A15AF"/>
              </w:rPr>
              <w:t xml:space="preserve">ucation </w:t>
            </w:r>
            <w:r w:rsidR="00C572DF">
              <w:rPr>
                <w:color w:val="3A15AF"/>
              </w:rPr>
              <w:t>Foundation</w:t>
            </w:r>
            <w:r w:rsidR="00B47CA3">
              <w:rPr>
                <w:color w:val="3A15AF"/>
              </w:rPr>
              <w:t xml:space="preserve"> Science Night. </w:t>
            </w:r>
            <w:r w:rsidR="000937F0">
              <w:rPr>
                <w:color w:val="3A15AF"/>
              </w:rPr>
              <w:t xml:space="preserve">Our students </w:t>
            </w:r>
            <w:r w:rsidR="00FD35FC">
              <w:rPr>
                <w:color w:val="3A15AF"/>
              </w:rPr>
              <w:t>had</w:t>
            </w:r>
            <w:r w:rsidR="005E390D">
              <w:rPr>
                <w:color w:val="3A15AF"/>
              </w:rPr>
              <w:t xml:space="preserve"> </w:t>
            </w:r>
            <w:r w:rsidR="001C7A26">
              <w:rPr>
                <w:color w:val="3A15AF"/>
              </w:rPr>
              <w:t xml:space="preserve">the </w:t>
            </w:r>
            <w:r w:rsidR="005E390D">
              <w:rPr>
                <w:color w:val="3A15AF"/>
              </w:rPr>
              <w:t>opportunit</w:t>
            </w:r>
            <w:r w:rsidR="001C7A26">
              <w:rPr>
                <w:color w:val="3A15AF"/>
              </w:rPr>
              <w:t>y</w:t>
            </w:r>
            <w:r w:rsidR="005E390D">
              <w:rPr>
                <w:color w:val="3A15AF"/>
              </w:rPr>
              <w:t xml:space="preserve"> to</w:t>
            </w:r>
            <w:r w:rsidR="000937F0">
              <w:rPr>
                <w:color w:val="3A15AF"/>
              </w:rPr>
              <w:t xml:space="preserve"> participate in numerous science related experiments, demonstrations</w:t>
            </w:r>
            <w:r w:rsidR="005E390D">
              <w:rPr>
                <w:color w:val="3A15AF"/>
              </w:rPr>
              <w:t>,</w:t>
            </w:r>
            <w:r w:rsidR="000937F0">
              <w:rPr>
                <w:color w:val="3A15AF"/>
              </w:rPr>
              <w:t xml:space="preserve"> and activities. </w:t>
            </w:r>
          </w:p>
          <w:p w14:paraId="3B36A947" w14:textId="27104B9F" w:rsidR="00847CB0" w:rsidRPr="002959C0" w:rsidRDefault="00E22823" w:rsidP="00540C74">
            <w:pPr>
              <w:rPr>
                <w:color w:val="3A15AF"/>
              </w:rPr>
            </w:pPr>
            <w:r>
              <w:rPr>
                <w:color w:val="3A15AF"/>
              </w:rPr>
              <w:t>All students at Central CDC received</w:t>
            </w:r>
            <w:r w:rsidR="00C53331">
              <w:rPr>
                <w:color w:val="3A15AF"/>
              </w:rPr>
              <w:t xml:space="preserve"> books each month that correlated with our thematic units of instruction</w:t>
            </w:r>
            <w:r w:rsidR="00E41BEC">
              <w:rPr>
                <w:color w:val="3A15AF"/>
              </w:rPr>
              <w:t xml:space="preserve">. The books </w:t>
            </w:r>
            <w:r w:rsidR="007E7282">
              <w:rPr>
                <w:color w:val="3A15AF"/>
              </w:rPr>
              <w:t xml:space="preserve">were provided to </w:t>
            </w:r>
            <w:r w:rsidR="00E41BEC">
              <w:rPr>
                <w:color w:val="3A15AF"/>
              </w:rPr>
              <w:t xml:space="preserve">strengthen our home to school learning connection. </w:t>
            </w:r>
          </w:p>
        </w:tc>
        <w:tc>
          <w:tcPr>
            <w:tcW w:w="167" w:type="pct"/>
          </w:tcPr>
          <w:p w14:paraId="3B08E33B" w14:textId="77777777" w:rsidR="00847CB0" w:rsidRPr="00847CB0" w:rsidRDefault="00847CB0" w:rsidP="005F5948">
            <w:pPr>
              <w:pStyle w:val="Heading1Alt"/>
            </w:pPr>
          </w:p>
        </w:tc>
        <w:tc>
          <w:tcPr>
            <w:tcW w:w="1583" w:type="pct"/>
            <w:vMerge w:val="restart"/>
          </w:tcPr>
          <w:p w14:paraId="5F02317D" w14:textId="77777777" w:rsidR="009052F9" w:rsidRDefault="004670CA" w:rsidP="005F5948">
            <w:pPr>
              <w:pStyle w:val="Heading1Alt"/>
            </w:pPr>
            <w:r>
              <w:t>Central CDC</w:t>
            </w:r>
          </w:p>
          <w:p w14:paraId="533CCAB5" w14:textId="6305B322" w:rsidR="004670CA" w:rsidRPr="001E146B" w:rsidRDefault="004670CA" w:rsidP="004670CA">
            <w:pPr>
              <w:pStyle w:val="Heading2Alt"/>
              <w:rPr>
                <w:color w:val="EEBA12"/>
              </w:rPr>
            </w:pPr>
            <w:r w:rsidRPr="001E146B">
              <w:rPr>
                <w:color w:val="EEBA12"/>
              </w:rPr>
              <w:t>SIC Members</w:t>
            </w:r>
          </w:p>
          <w:p w14:paraId="7F45E3EF" w14:textId="77777777" w:rsidR="004670CA" w:rsidRDefault="004670CA" w:rsidP="004670CA">
            <w:pPr>
              <w:pStyle w:val="NormalwithDarkBackground"/>
              <w:spacing w:after="120"/>
            </w:pPr>
            <w:r w:rsidRPr="004670CA">
              <w:t>Damon Ward</w:t>
            </w:r>
          </w:p>
          <w:p w14:paraId="5B09162B" w14:textId="6BD83B22" w:rsidR="004670CA" w:rsidRDefault="004670CA" w:rsidP="004670CA">
            <w:pPr>
              <w:pStyle w:val="NormalwithDarkBackground"/>
              <w:spacing w:after="120"/>
            </w:pPr>
            <w:r w:rsidRPr="004670CA">
              <w:t>CCDC Director</w:t>
            </w:r>
          </w:p>
          <w:p w14:paraId="61616622" w14:textId="77777777" w:rsidR="004174C1" w:rsidRPr="004670CA" w:rsidRDefault="004174C1" w:rsidP="004670CA">
            <w:pPr>
              <w:pStyle w:val="NormalwithDarkBackground"/>
              <w:spacing w:after="120"/>
            </w:pPr>
          </w:p>
          <w:p w14:paraId="5072180C" w14:textId="3B1D57CA" w:rsidR="004670CA" w:rsidRPr="001E146B" w:rsidRDefault="004670CA" w:rsidP="004670CA">
            <w:pPr>
              <w:pStyle w:val="NormalwithDarkBackground"/>
              <w:spacing w:after="120"/>
              <w:rPr>
                <w:color w:val="EEBA12"/>
              </w:rPr>
            </w:pPr>
            <w:r w:rsidRPr="001E146B">
              <w:rPr>
                <w:color w:val="EEBA12"/>
              </w:rPr>
              <w:t>Margaret Joiner</w:t>
            </w:r>
          </w:p>
          <w:p w14:paraId="022CBB4E" w14:textId="70981E02" w:rsidR="004670CA" w:rsidRPr="001E146B" w:rsidRDefault="004670CA" w:rsidP="004670CA">
            <w:pPr>
              <w:pStyle w:val="NormalwithDarkBackground"/>
              <w:spacing w:after="120"/>
              <w:rPr>
                <w:color w:val="EEBA12"/>
              </w:rPr>
            </w:pPr>
            <w:r w:rsidRPr="001E146B">
              <w:rPr>
                <w:color w:val="EEBA12"/>
              </w:rPr>
              <w:t>CCDC Teacher</w:t>
            </w:r>
          </w:p>
          <w:p w14:paraId="16C43601" w14:textId="77777777" w:rsidR="004174C1" w:rsidRPr="004670CA" w:rsidRDefault="004174C1" w:rsidP="004670CA">
            <w:pPr>
              <w:pStyle w:val="NormalwithDarkBackground"/>
              <w:spacing w:after="120"/>
            </w:pPr>
          </w:p>
          <w:p w14:paraId="70583B46" w14:textId="77777777" w:rsidR="004670CA" w:rsidRDefault="004670CA" w:rsidP="004670CA">
            <w:pPr>
              <w:pStyle w:val="NormalwithDarkBackground"/>
              <w:spacing w:after="120"/>
            </w:pPr>
            <w:r w:rsidRPr="004670CA">
              <w:t>Kelsey Moore</w:t>
            </w:r>
          </w:p>
          <w:p w14:paraId="36F13D30" w14:textId="005880D6" w:rsidR="004670CA" w:rsidRDefault="004670CA" w:rsidP="004670CA">
            <w:pPr>
              <w:pStyle w:val="NormalwithDarkBackground"/>
              <w:spacing w:after="120"/>
            </w:pPr>
            <w:r w:rsidRPr="004670CA">
              <w:t>CCDC Teacher</w:t>
            </w:r>
          </w:p>
          <w:p w14:paraId="5E533542" w14:textId="77777777" w:rsidR="004174C1" w:rsidRPr="004670CA" w:rsidRDefault="004174C1" w:rsidP="004670CA">
            <w:pPr>
              <w:pStyle w:val="NormalwithDarkBackground"/>
              <w:spacing w:after="120"/>
            </w:pPr>
          </w:p>
          <w:p w14:paraId="21CBCE5C" w14:textId="316580BF" w:rsidR="004670CA" w:rsidRPr="001E146B" w:rsidRDefault="005D17DC" w:rsidP="004670CA">
            <w:pPr>
              <w:pStyle w:val="NormalwithDarkBackground"/>
              <w:spacing w:after="120"/>
              <w:rPr>
                <w:color w:val="EEBA12"/>
              </w:rPr>
            </w:pPr>
            <w:r>
              <w:rPr>
                <w:color w:val="EEBA12"/>
              </w:rPr>
              <w:t>Cissy Brown</w:t>
            </w:r>
          </w:p>
          <w:p w14:paraId="5FC521EB" w14:textId="1BEA3917" w:rsidR="004670CA" w:rsidRPr="001E146B" w:rsidRDefault="004670CA" w:rsidP="004670CA">
            <w:pPr>
              <w:pStyle w:val="NormalwithDarkBackground"/>
              <w:spacing w:after="120"/>
              <w:rPr>
                <w:color w:val="EEBA12"/>
              </w:rPr>
            </w:pPr>
            <w:r w:rsidRPr="001E146B">
              <w:rPr>
                <w:color w:val="EEBA12"/>
              </w:rPr>
              <w:t>C</w:t>
            </w:r>
            <w:r w:rsidR="005D17DC">
              <w:rPr>
                <w:color w:val="EEBA12"/>
              </w:rPr>
              <w:t>ommunity Representative</w:t>
            </w:r>
          </w:p>
          <w:p w14:paraId="5B823184" w14:textId="77777777" w:rsidR="004174C1" w:rsidRPr="004670CA" w:rsidRDefault="004174C1" w:rsidP="004670CA">
            <w:pPr>
              <w:pStyle w:val="NormalwithDarkBackground"/>
              <w:spacing w:after="120"/>
            </w:pPr>
          </w:p>
          <w:p w14:paraId="5C8444B2" w14:textId="4E2F98CC" w:rsidR="004670CA" w:rsidRDefault="009321AB" w:rsidP="004670CA">
            <w:pPr>
              <w:pStyle w:val="NormalwithDarkBackground"/>
              <w:spacing w:after="120"/>
            </w:pPr>
            <w:r>
              <w:t>Rob Joiner</w:t>
            </w:r>
          </w:p>
          <w:p w14:paraId="28B31927" w14:textId="31309558" w:rsidR="004670CA" w:rsidRDefault="004670CA" w:rsidP="004670CA">
            <w:pPr>
              <w:pStyle w:val="NormalwithDarkBackground"/>
              <w:spacing w:after="120"/>
            </w:pPr>
            <w:r w:rsidRPr="004670CA">
              <w:t xml:space="preserve">Community </w:t>
            </w:r>
            <w:r w:rsidR="007C7859">
              <w:t>Representative</w:t>
            </w:r>
          </w:p>
          <w:p w14:paraId="572592D4" w14:textId="77777777" w:rsidR="004174C1" w:rsidRPr="004670CA" w:rsidRDefault="004174C1" w:rsidP="004670CA">
            <w:pPr>
              <w:pStyle w:val="NormalwithDarkBackground"/>
              <w:spacing w:after="120"/>
            </w:pPr>
          </w:p>
          <w:p w14:paraId="3E5CB0A5" w14:textId="1E35DD93" w:rsidR="00BD2F20" w:rsidRPr="001E146B" w:rsidRDefault="00362668" w:rsidP="004670CA">
            <w:pPr>
              <w:pStyle w:val="NormalwithDarkBackground"/>
              <w:spacing w:after="120"/>
              <w:rPr>
                <w:color w:val="EEBA12"/>
              </w:rPr>
            </w:pPr>
            <w:r>
              <w:rPr>
                <w:color w:val="EEBA12"/>
              </w:rPr>
              <w:t xml:space="preserve">Cam &amp; </w:t>
            </w:r>
            <w:r w:rsidR="009321AB">
              <w:rPr>
                <w:color w:val="EEBA12"/>
              </w:rPr>
              <w:t>Andrea Walters</w:t>
            </w:r>
          </w:p>
          <w:p w14:paraId="1939BAEC" w14:textId="5640D82F" w:rsidR="007C0018" w:rsidRDefault="004670CA" w:rsidP="00540C74">
            <w:pPr>
              <w:pStyle w:val="NormalwithDarkBackground"/>
              <w:spacing w:after="120"/>
              <w:rPr>
                <w:color w:val="EEBA12"/>
              </w:rPr>
            </w:pPr>
            <w:r w:rsidRPr="001E146B">
              <w:rPr>
                <w:color w:val="EEBA12"/>
              </w:rPr>
              <w:t>Parent Representative</w:t>
            </w:r>
            <w:r w:rsidR="00362668">
              <w:rPr>
                <w:color w:val="EEBA12"/>
              </w:rPr>
              <w:t>s</w:t>
            </w:r>
          </w:p>
          <w:p w14:paraId="0507F680" w14:textId="77777777" w:rsidR="00362668" w:rsidRPr="00540C74" w:rsidRDefault="00362668" w:rsidP="00540C74">
            <w:pPr>
              <w:pStyle w:val="NormalwithDarkBackground"/>
              <w:spacing w:after="120"/>
              <w:rPr>
                <w:color w:val="EEBA12"/>
              </w:rPr>
            </w:pPr>
          </w:p>
          <w:p w14:paraId="56A7AB3F" w14:textId="2F8DBA8E" w:rsidR="009321AB" w:rsidRPr="009321AB" w:rsidRDefault="009321AB" w:rsidP="009321AB">
            <w:pPr>
              <w:pStyle w:val="NormalwithDarkBackground"/>
            </w:pPr>
          </w:p>
        </w:tc>
      </w:tr>
      <w:tr w:rsidR="00847CB0" w14:paraId="50A4B383" w14:textId="77777777" w:rsidTr="007F46FE">
        <w:trPr>
          <w:trHeight w:val="1350"/>
        </w:trPr>
        <w:tc>
          <w:tcPr>
            <w:tcW w:w="3250" w:type="pct"/>
          </w:tcPr>
          <w:p w14:paraId="4FE6C7B5" w14:textId="77777777" w:rsidR="00E66087" w:rsidRDefault="00E66087" w:rsidP="004670CA">
            <w:pPr>
              <w:pStyle w:val="Quote"/>
              <w:rPr>
                <w:bCs/>
                <w:color w:val="3A15AF"/>
              </w:rPr>
            </w:pPr>
          </w:p>
          <w:p w14:paraId="5E0D2A79" w14:textId="51A8B2F8" w:rsidR="004670CA" w:rsidRPr="004670CA" w:rsidRDefault="004670CA" w:rsidP="004670CA">
            <w:pPr>
              <w:pStyle w:val="Quote"/>
              <w:rPr>
                <w:bCs/>
                <w:color w:val="3A15AF"/>
              </w:rPr>
            </w:pPr>
            <w:r w:rsidRPr="004670CA">
              <w:rPr>
                <w:bCs/>
                <w:color w:val="3A15AF"/>
              </w:rPr>
              <w:t>School Vision: </w:t>
            </w:r>
            <w:r w:rsidRPr="004670CA">
              <w:rPr>
                <w:bCs/>
                <w:i/>
                <w:iCs/>
                <w:color w:val="3A15AF"/>
              </w:rPr>
              <w:t> Ready for school!  Ready for life!</w:t>
            </w:r>
          </w:p>
          <w:p w14:paraId="5AF29FD3" w14:textId="77777777" w:rsidR="004670CA" w:rsidRPr="004670CA" w:rsidRDefault="004670CA" w:rsidP="004670CA">
            <w:pPr>
              <w:pStyle w:val="Quote"/>
              <w:rPr>
                <w:bCs/>
                <w:color w:val="3A15AF"/>
              </w:rPr>
            </w:pPr>
          </w:p>
          <w:p w14:paraId="2AA8C4A8" w14:textId="0FD0A077" w:rsidR="00847CB0" w:rsidRPr="00E66087" w:rsidRDefault="004670CA" w:rsidP="00E66087">
            <w:pPr>
              <w:pStyle w:val="Quote"/>
              <w:rPr>
                <w:bCs/>
                <w:color w:val="3A15AF"/>
              </w:rPr>
            </w:pPr>
            <w:r w:rsidRPr="004670CA">
              <w:rPr>
                <w:bCs/>
                <w:color w:val="3A15AF"/>
              </w:rPr>
              <w:t>Mission Statement:  </w:t>
            </w:r>
            <w:r w:rsidRPr="004670CA">
              <w:rPr>
                <w:bCs/>
                <w:i/>
                <w:iCs/>
                <w:color w:val="3A15AF"/>
              </w:rPr>
              <w:t>Our mission is to provide our students quality instruction with high levels of achievement in a safe and nurturing environment to ensure future success.</w:t>
            </w:r>
          </w:p>
        </w:tc>
        <w:tc>
          <w:tcPr>
            <w:tcW w:w="167" w:type="pct"/>
          </w:tcPr>
          <w:p w14:paraId="278D2332" w14:textId="77777777" w:rsidR="00847CB0" w:rsidRPr="00847CB0" w:rsidRDefault="00847CB0" w:rsidP="00847CB0">
            <w:pPr>
              <w:spacing w:after="0"/>
              <w:rPr>
                <w:sz w:val="8"/>
              </w:rPr>
            </w:pPr>
          </w:p>
        </w:tc>
        <w:tc>
          <w:tcPr>
            <w:tcW w:w="1583" w:type="pct"/>
            <w:vMerge/>
          </w:tcPr>
          <w:p w14:paraId="6C8BF78C" w14:textId="77777777" w:rsidR="00847CB0" w:rsidRDefault="00847CB0" w:rsidP="000D53AE"/>
        </w:tc>
      </w:tr>
    </w:tbl>
    <w:p w14:paraId="598799F5" w14:textId="2A62BC03" w:rsidR="00BD13D2" w:rsidRPr="00BD13D2" w:rsidRDefault="00BD13D2" w:rsidP="00BD13D2">
      <w:pPr>
        <w:spacing w:after="0"/>
        <w:rPr>
          <w:sz w:val="8"/>
        </w:rPr>
      </w:pPr>
    </w:p>
    <w:tbl>
      <w:tblPr>
        <w:tblW w:w="4958" w:type="pct"/>
        <w:tblInd w:w="90" w:type="dxa"/>
        <w:tblLayout w:type="fixed"/>
        <w:tblLook w:val="0600" w:firstRow="0" w:lastRow="0" w:firstColumn="0" w:lastColumn="0" w:noHBand="1" w:noVBand="1"/>
        <w:tblDescription w:val="Layout table page 2"/>
      </w:tblPr>
      <w:tblGrid>
        <w:gridCol w:w="269"/>
        <w:gridCol w:w="4950"/>
        <w:gridCol w:w="270"/>
        <w:gridCol w:w="5220"/>
      </w:tblGrid>
      <w:tr w:rsidR="00AA4EE5" w14:paraId="64F50CE8" w14:textId="77777777" w:rsidTr="004174C1">
        <w:tc>
          <w:tcPr>
            <w:tcW w:w="5000" w:type="pct"/>
            <w:gridSpan w:val="4"/>
          </w:tcPr>
          <w:p w14:paraId="422A1F06" w14:textId="4C6D5969" w:rsidR="00AA4EE5" w:rsidRDefault="001E57E7" w:rsidP="00AA4EE5">
            <w:pPr>
              <w:pStyle w:val="Heading1"/>
            </w:pPr>
            <w:r>
              <w:rPr>
                <w:noProof/>
                <w:color w:val="3A15AF"/>
                <w:sz w:val="19"/>
                <w:szCs w:val="19"/>
              </w:rPr>
              <w:lastRenderedPageBreak/>
              <w:drawing>
                <wp:anchor distT="0" distB="0" distL="114300" distR="114300" simplePos="0" relativeHeight="251657728" behindDoc="0" locked="0" layoutInCell="1" allowOverlap="1" wp14:anchorId="360784E2" wp14:editId="3AA5234B">
                  <wp:simplePos x="0" y="0"/>
                  <wp:positionH relativeFrom="column">
                    <wp:posOffset>3281680</wp:posOffset>
                  </wp:positionH>
                  <wp:positionV relativeFrom="paragraph">
                    <wp:posOffset>203835</wp:posOffset>
                  </wp:positionV>
                  <wp:extent cx="3476943" cy="71628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943" cy="716280"/>
                          </a:xfrm>
                          <a:prstGeom prst="rect">
                            <a:avLst/>
                          </a:prstGeom>
                          <a:noFill/>
                        </pic:spPr>
                      </pic:pic>
                    </a:graphicData>
                  </a:graphic>
                  <wp14:sizeRelH relativeFrom="page">
                    <wp14:pctWidth>0</wp14:pctWidth>
                  </wp14:sizeRelH>
                  <wp14:sizeRelV relativeFrom="page">
                    <wp14:pctHeight>0</wp14:pctHeight>
                  </wp14:sizeRelV>
                </wp:anchor>
              </w:drawing>
            </w:r>
            <w:r w:rsidR="004174C1" w:rsidRPr="004174C1">
              <w:rPr>
                <w:color w:val="3A15AF"/>
              </w:rPr>
              <w:t>School Renewal Plan</w:t>
            </w:r>
          </w:p>
        </w:tc>
      </w:tr>
      <w:tr w:rsidR="00AA4EE5" w14:paraId="3378365E" w14:textId="77777777" w:rsidTr="004174C1">
        <w:tc>
          <w:tcPr>
            <w:tcW w:w="5000" w:type="pct"/>
            <w:gridSpan w:val="4"/>
          </w:tcPr>
          <w:p w14:paraId="27FD176B" w14:textId="0BD367D5" w:rsidR="00AA4EE5" w:rsidRDefault="004174C1" w:rsidP="00D50263">
            <w:pPr>
              <w:pStyle w:val="Heading2"/>
            </w:pPr>
            <w:r w:rsidRPr="004174C1">
              <w:rPr>
                <w:color w:val="EEBA12"/>
              </w:rPr>
              <w:t>Goals</w:t>
            </w:r>
          </w:p>
        </w:tc>
      </w:tr>
      <w:tr w:rsidR="00B679F9" w14:paraId="5E515FE1" w14:textId="77777777" w:rsidTr="004174C1">
        <w:trPr>
          <w:trHeight w:val="4788"/>
        </w:trPr>
        <w:tc>
          <w:tcPr>
            <w:tcW w:w="2437" w:type="pct"/>
            <w:gridSpan w:val="2"/>
          </w:tcPr>
          <w:p w14:paraId="3B0A3981" w14:textId="2AD6DB52" w:rsidR="004174C1" w:rsidRPr="00E96CA5" w:rsidRDefault="004174C1" w:rsidP="004174C1">
            <w:pPr>
              <w:rPr>
                <w:b/>
                <w:bCs/>
                <w:color w:val="3A15AF"/>
                <w:sz w:val="19"/>
                <w:szCs w:val="19"/>
              </w:rPr>
            </w:pPr>
            <w:r w:rsidRPr="00E96CA5">
              <w:rPr>
                <w:b/>
                <w:bCs/>
                <w:color w:val="3A15AF"/>
                <w:sz w:val="19"/>
                <w:szCs w:val="19"/>
              </w:rPr>
              <w:t>School Climate Performance Goal</w:t>
            </w:r>
          </w:p>
          <w:p w14:paraId="27B1C5A1" w14:textId="77777777" w:rsidR="004174C1" w:rsidRPr="00E96CA5" w:rsidRDefault="004174C1" w:rsidP="004174C1">
            <w:pPr>
              <w:rPr>
                <w:color w:val="3A15AF"/>
                <w:sz w:val="19"/>
                <w:szCs w:val="19"/>
              </w:rPr>
            </w:pPr>
            <w:r w:rsidRPr="004174C1">
              <w:rPr>
                <w:color w:val="3A15AF"/>
                <w:sz w:val="19"/>
                <w:szCs w:val="19"/>
              </w:rPr>
              <w:t>By the end of the 2023-24 school year, the percentage of teachers who respond "Agree" to "Students behave</w:t>
            </w:r>
            <w:r w:rsidRPr="00E96CA5">
              <w:rPr>
                <w:color w:val="3A15AF"/>
                <w:sz w:val="19"/>
                <w:szCs w:val="19"/>
              </w:rPr>
              <w:t xml:space="preserve"> </w:t>
            </w:r>
            <w:r w:rsidRPr="004174C1">
              <w:rPr>
                <w:color w:val="3A15AF"/>
                <w:sz w:val="19"/>
                <w:szCs w:val="19"/>
              </w:rPr>
              <w:t>well in class" on the state Teacher Climate Survey data will increase from the 2017-18 baseline of 54.5% to 79.5% by 2023-24.</w:t>
            </w:r>
          </w:p>
          <w:p w14:paraId="28893AA3" w14:textId="78290764" w:rsidR="001E57E7" w:rsidRPr="001E57E7" w:rsidRDefault="001E57E7" w:rsidP="001E57E7">
            <w:pPr>
              <w:rPr>
                <w:b/>
                <w:bCs/>
                <w:color w:val="3A15AF"/>
                <w:sz w:val="18"/>
                <w:szCs w:val="18"/>
              </w:rPr>
            </w:pPr>
            <w:r w:rsidRPr="001E57E7">
              <w:rPr>
                <w:b/>
                <w:bCs/>
                <w:color w:val="3A15AF"/>
                <w:sz w:val="18"/>
                <w:szCs w:val="18"/>
              </w:rPr>
              <w:t>Teacher/Administrator Quality</w:t>
            </w:r>
          </w:p>
          <w:p w14:paraId="339B44C0" w14:textId="77777777" w:rsidR="001E57E7" w:rsidRPr="001E57E7" w:rsidRDefault="001E57E7" w:rsidP="001E57E7">
            <w:pPr>
              <w:rPr>
                <w:color w:val="3A15AF"/>
                <w:sz w:val="18"/>
                <w:szCs w:val="18"/>
              </w:rPr>
            </w:pPr>
            <w:r w:rsidRPr="001E57E7">
              <w:rPr>
                <w:color w:val="3A15AF"/>
                <w:sz w:val="18"/>
                <w:szCs w:val="18"/>
              </w:rPr>
              <w:t xml:space="preserve">By the end of the 2023-24 school year, 100% of required Central CDC staff will attain the mandatory SCDE R2S Endorsement. Baseline: As of March 2019, 27% of the required CCDC staff held the required R2S Endorsement for recertification. Annual updates: March 2020 = 55%; March 2021=68%. </w:t>
            </w:r>
          </w:p>
          <w:p w14:paraId="66A1D57C" w14:textId="734C29E7" w:rsidR="00847CB0" w:rsidRPr="00E96CA5" w:rsidRDefault="00847CB0" w:rsidP="004174C1">
            <w:pPr>
              <w:rPr>
                <w:color w:val="3A15AF"/>
                <w:sz w:val="18"/>
                <w:szCs w:val="18"/>
              </w:rPr>
            </w:pPr>
          </w:p>
        </w:tc>
        <w:tc>
          <w:tcPr>
            <w:tcW w:w="126" w:type="pct"/>
          </w:tcPr>
          <w:p w14:paraId="6987EC48" w14:textId="77777777" w:rsidR="00847CB0" w:rsidRPr="00847CB0" w:rsidRDefault="00847CB0" w:rsidP="00847CB0">
            <w:pPr>
              <w:spacing w:after="0"/>
              <w:rPr>
                <w:sz w:val="8"/>
              </w:rPr>
            </w:pPr>
          </w:p>
        </w:tc>
        <w:tc>
          <w:tcPr>
            <w:tcW w:w="2437" w:type="pct"/>
          </w:tcPr>
          <w:p w14:paraId="06AC8D6A" w14:textId="3659F188" w:rsidR="001E57E7" w:rsidRPr="001E57E7" w:rsidRDefault="001E57E7" w:rsidP="001E57E7">
            <w:pPr>
              <w:rPr>
                <w:b/>
                <w:bCs/>
                <w:color w:val="3A15AF"/>
                <w:sz w:val="19"/>
                <w:szCs w:val="19"/>
              </w:rPr>
            </w:pPr>
            <w:r w:rsidRPr="001E57E7">
              <w:rPr>
                <w:b/>
                <w:bCs/>
                <w:color w:val="3A15AF"/>
                <w:sz w:val="19"/>
                <w:szCs w:val="19"/>
              </w:rPr>
              <w:t>Student Achievement Performance Goal</w:t>
            </w:r>
          </w:p>
          <w:p w14:paraId="6084E064" w14:textId="07AF5F69" w:rsidR="001E57E7" w:rsidRPr="00E96CA5" w:rsidRDefault="001E57E7" w:rsidP="001E57E7">
            <w:pPr>
              <w:rPr>
                <w:color w:val="3A15AF"/>
                <w:sz w:val="19"/>
                <w:szCs w:val="19"/>
              </w:rPr>
            </w:pPr>
            <w:r w:rsidRPr="001E57E7">
              <w:rPr>
                <w:color w:val="3A15AF"/>
                <w:sz w:val="19"/>
                <w:szCs w:val="19"/>
              </w:rPr>
              <w:t xml:space="preserve">By the end of the 2023-24 school year, Central CDC will increase the percentage of ESE children </w:t>
            </w:r>
            <w:proofErr w:type="gramStart"/>
            <w:r w:rsidRPr="001E57E7">
              <w:rPr>
                <w:color w:val="3A15AF"/>
                <w:sz w:val="19"/>
                <w:szCs w:val="19"/>
              </w:rPr>
              <w:t>age</w:t>
            </w:r>
            <w:proofErr w:type="gramEnd"/>
            <w:r w:rsidRPr="001E57E7">
              <w:rPr>
                <w:color w:val="3A15AF"/>
                <w:sz w:val="19"/>
                <w:szCs w:val="19"/>
              </w:rPr>
              <w:t xml:space="preserve"> 3-5 attending regular programs to meet or exceed the 2016-17 SCDE State average of 56.3% (RHSD baseline from the 2017-18 SCDE audit review was 40.0%).</w:t>
            </w:r>
          </w:p>
          <w:p w14:paraId="418D21AA" w14:textId="679E5B53" w:rsidR="00E96CA5" w:rsidRPr="00E96CA5" w:rsidRDefault="001E57E7" w:rsidP="00362668">
            <w:pPr>
              <w:rPr>
                <w:color w:val="3A15AF"/>
                <w:sz w:val="19"/>
                <w:szCs w:val="19"/>
              </w:rPr>
            </w:pPr>
            <w:r>
              <w:rPr>
                <w:noProof/>
                <w:color w:val="3A15AF"/>
                <w:sz w:val="19"/>
                <w:szCs w:val="19"/>
              </w:rPr>
              <w:drawing>
                <wp:anchor distT="0" distB="0" distL="114300" distR="114300" simplePos="0" relativeHeight="251660800" behindDoc="0" locked="0" layoutInCell="1" allowOverlap="1" wp14:anchorId="246E8EE9" wp14:editId="7356D4A1">
                  <wp:simplePos x="0" y="0"/>
                  <wp:positionH relativeFrom="column">
                    <wp:posOffset>-128905</wp:posOffset>
                  </wp:positionH>
                  <wp:positionV relativeFrom="paragraph">
                    <wp:posOffset>39370</wp:posOffset>
                  </wp:positionV>
                  <wp:extent cx="3340003"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40" cy="1030498"/>
                          </a:xfrm>
                          <a:prstGeom prst="rect">
                            <a:avLst/>
                          </a:prstGeom>
                          <a:noFill/>
                        </pic:spPr>
                      </pic:pic>
                    </a:graphicData>
                  </a:graphic>
                  <wp14:sizeRelH relativeFrom="page">
                    <wp14:pctWidth>0</wp14:pctWidth>
                  </wp14:sizeRelH>
                  <wp14:sizeRelV relativeFrom="page">
                    <wp14:pctHeight>0</wp14:pctHeight>
                  </wp14:sizeRelV>
                </wp:anchor>
              </w:drawing>
            </w:r>
          </w:p>
        </w:tc>
      </w:tr>
      <w:tr w:rsidR="00847CB0" w14:paraId="6B712BB2" w14:textId="77777777" w:rsidTr="004174C1">
        <w:trPr>
          <w:trHeight w:val="5670"/>
        </w:trPr>
        <w:tc>
          <w:tcPr>
            <w:tcW w:w="5000" w:type="pct"/>
            <w:gridSpan w:val="4"/>
          </w:tcPr>
          <w:p w14:paraId="72D834DE" w14:textId="2DBA9E1C" w:rsidR="00847CB0" w:rsidRPr="007C0018" w:rsidRDefault="00362668" w:rsidP="007C0018">
            <w:pPr>
              <w:pStyle w:val="NoSpacing"/>
              <w:spacing w:before="120"/>
            </w:pPr>
            <w:r w:rsidRPr="007C0018">
              <w:rPr>
                <w:noProof/>
              </w:rPr>
              <w:drawing>
                <wp:anchor distT="0" distB="0" distL="114300" distR="114300" simplePos="0" relativeHeight="251658752" behindDoc="0" locked="0" layoutInCell="1" allowOverlap="1" wp14:anchorId="44AC5EBB" wp14:editId="5FDF4936">
                  <wp:simplePos x="0" y="0"/>
                  <wp:positionH relativeFrom="column">
                    <wp:posOffset>-446405</wp:posOffset>
                  </wp:positionH>
                  <wp:positionV relativeFrom="paragraph">
                    <wp:posOffset>-537845</wp:posOffset>
                  </wp:positionV>
                  <wp:extent cx="7531070" cy="3295015"/>
                  <wp:effectExtent l="0" t="0" r="0" b="635"/>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13"/>
                          <a:stretch>
                            <a:fillRect/>
                          </a:stretch>
                        </pic:blipFill>
                        <pic:spPr bwMode="auto">
                          <a:xfrm>
                            <a:off x="0" y="0"/>
                            <a:ext cx="7531070" cy="329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0018" w14:paraId="26988967" w14:textId="77777777" w:rsidTr="00E96CA5">
        <w:trPr>
          <w:trHeight w:hRule="exact" w:val="1728"/>
        </w:trPr>
        <w:tc>
          <w:tcPr>
            <w:tcW w:w="126" w:type="pct"/>
            <w:vAlign w:val="center"/>
          </w:tcPr>
          <w:p w14:paraId="6FA64006" w14:textId="7B388D27" w:rsidR="007C0018" w:rsidRPr="00E96CA5" w:rsidRDefault="007C0018" w:rsidP="005F5948">
            <w:pPr>
              <w:pStyle w:val="QuoteHeading"/>
              <w:rPr>
                <w:sz w:val="28"/>
                <w:szCs w:val="28"/>
              </w:rPr>
            </w:pPr>
          </w:p>
        </w:tc>
        <w:tc>
          <w:tcPr>
            <w:tcW w:w="4874" w:type="pct"/>
            <w:gridSpan w:val="3"/>
            <w:vAlign w:val="center"/>
          </w:tcPr>
          <w:p w14:paraId="76F17F07" w14:textId="36BC064B" w:rsidR="00E96CA5" w:rsidRPr="001A616E" w:rsidRDefault="00E96CA5" w:rsidP="00E96CA5">
            <w:pPr>
              <w:pStyle w:val="NormalwithDarkBackground"/>
              <w:rPr>
                <w:i/>
                <w:color w:val="3A15AF"/>
                <w:sz w:val="28"/>
                <w:szCs w:val="28"/>
              </w:rPr>
            </w:pPr>
            <w:r w:rsidRPr="001A616E">
              <w:rPr>
                <w:i/>
                <w:color w:val="3A15AF"/>
                <w:sz w:val="28"/>
                <w:szCs w:val="28"/>
              </w:rPr>
              <w:t>“This Report is issued by the Central Child Development Center’s School Improvement Council in accordance with South Carolina law to share information on the school's progress in meeting various goals and objectives, the work of the SIC, and other accomplishments during the school year.”</w:t>
            </w:r>
          </w:p>
          <w:p w14:paraId="57F329D4" w14:textId="0D359071" w:rsidR="007C0018" w:rsidRPr="00E96CA5" w:rsidRDefault="007C0018" w:rsidP="009052F9">
            <w:pPr>
              <w:pStyle w:val="NormalwithDarkBackground"/>
              <w:rPr>
                <w:sz w:val="28"/>
                <w:szCs w:val="28"/>
              </w:rPr>
            </w:pPr>
          </w:p>
        </w:tc>
      </w:tr>
    </w:tbl>
    <w:p w14:paraId="44DBF0A9" w14:textId="77777777" w:rsidR="00310CBF" w:rsidRPr="00847CB0" w:rsidRDefault="00310CBF" w:rsidP="006563D7">
      <w:pPr>
        <w:pStyle w:val="NoSpacing"/>
        <w:rPr>
          <w:sz w:val="10"/>
        </w:rPr>
      </w:pPr>
    </w:p>
    <w:sectPr w:rsidR="00310CBF" w:rsidRPr="00847CB0" w:rsidSect="008D42B1">
      <w:headerReference w:type="default" r:id="rId14"/>
      <w:headerReference w:type="first" r:id="rId15"/>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B2EDC" w14:textId="77777777" w:rsidR="009179A3" w:rsidRDefault="009179A3" w:rsidP="00F921A1">
      <w:pPr>
        <w:spacing w:after="0"/>
      </w:pPr>
      <w:r>
        <w:separator/>
      </w:r>
    </w:p>
  </w:endnote>
  <w:endnote w:type="continuationSeparator" w:id="0">
    <w:p w14:paraId="08C18EBC" w14:textId="77777777" w:rsidR="009179A3" w:rsidRDefault="009179A3"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13828" w14:textId="77777777" w:rsidR="009179A3" w:rsidRDefault="009179A3" w:rsidP="00F921A1">
      <w:pPr>
        <w:spacing w:after="0"/>
      </w:pPr>
      <w:r>
        <w:separator/>
      </w:r>
    </w:p>
  </w:footnote>
  <w:footnote w:type="continuationSeparator" w:id="0">
    <w:p w14:paraId="032E20D9" w14:textId="77777777" w:rsidR="009179A3" w:rsidRDefault="009179A3"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F50" w14:textId="77777777" w:rsidR="00F921A1" w:rsidRDefault="007162EB">
    <w:pPr>
      <w:pStyle w:val="Header"/>
    </w:pPr>
    <w:r>
      <w:rPr>
        <w:noProof/>
      </w:rPr>
      <mc:AlternateContent>
        <mc:Choice Requires="wpg">
          <w:drawing>
            <wp:anchor distT="0" distB="0" distL="114300" distR="114300" simplePos="0" relativeHeight="251673600" behindDoc="1" locked="0" layoutInCell="1" allowOverlap="1" wp14:anchorId="4E8AA803" wp14:editId="7938E006">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a:solidFill>
                        <a:srgbClr val="EEBA12"/>
                      </a:solidFill>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grp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grpFill/>
                        <a:ln>
                          <a:noFill/>
                        </a:ln>
                      </wps:spPr>
                      <wps:bodyPr rot="0" vert="horz" wrap="square" lIns="91440" tIns="45720" rIns="91440" bIns="45720" anchor="t" anchorCtr="0" upright="1">
                        <a:noAutofit/>
                      </wps:bodyPr>
                    </wps:wsp>
                  </wpg:wgp>
                </a:graphicData>
              </a:graphic>
            </wp:anchor>
          </w:drawing>
        </mc:Choice>
        <mc:Fallback>
          <w:pict>
            <v:group w14:anchorId="2CB31063" id="Group 10" o:spid="_x0000_s1026" alt="&quot;&quot;"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" path="m,948r12240,l12240,,,,,948xe" filled="f"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" path="m,3017r12240,l12240,,,,,3017xe" filled="f"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867E" w14:textId="6D68A6CE" w:rsidR="00F921A1" w:rsidRDefault="00262ED5">
    <w:pPr>
      <w:pStyle w:val="Header"/>
    </w:pPr>
    <w:r>
      <w:rPr>
        <w:noProof/>
      </w:rPr>
      <w:drawing>
        <wp:anchor distT="0" distB="0" distL="114300" distR="114300" simplePos="0" relativeHeight="251660288" behindDoc="0" locked="0" layoutInCell="1" allowOverlap="1" wp14:anchorId="1C74E33B" wp14:editId="2BF36310">
          <wp:simplePos x="0" y="0"/>
          <wp:positionH relativeFrom="column">
            <wp:posOffset>6141720</wp:posOffset>
          </wp:positionH>
          <wp:positionV relativeFrom="paragraph">
            <wp:posOffset>2506980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ellipse">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EE09790" wp14:editId="1A83EF3A">
          <wp:simplePos x="0" y="0"/>
          <wp:positionH relativeFrom="margin">
            <wp:posOffset>4808220</wp:posOffset>
          </wp:positionH>
          <wp:positionV relativeFrom="paragraph">
            <wp:posOffset>2506980</wp:posOffset>
          </wp:positionV>
          <wp:extent cx="929640" cy="9296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92964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E66087">
      <w:rPr>
        <w:noProof/>
      </w:rPr>
      <mc:AlternateContent>
        <mc:Choice Requires="wpg">
          <w:drawing>
            <wp:anchor distT="0" distB="0" distL="114300" distR="114300" simplePos="0" relativeHeight="251656192" behindDoc="0" locked="0" layoutInCell="1" allowOverlap="1" wp14:anchorId="47BA7113" wp14:editId="4B8DE1BF">
              <wp:simplePos x="0" y="0"/>
              <wp:positionH relativeFrom="page">
                <wp:align>right</wp:align>
              </wp:positionH>
              <wp:positionV relativeFrom="paragraph">
                <wp:posOffset>-304800</wp:posOffset>
              </wp:positionV>
              <wp:extent cx="7772400" cy="10052192"/>
              <wp:effectExtent l="0" t="0" r="0" b="635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adec="http://schemas.microsoft.com/office/drawing/2017/decorative"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7749540"/>
                            <a:ext cx="4573905" cy="1765741"/>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rgbClr val="EEBA12"/>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rgbClr val="3A15AF"/>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rgbClr val="3A15AF"/>
                          </a:solidFill>
                          <a:ln>
                            <a:noFill/>
                          </a:ln>
                        </wps:spPr>
                        <wps:bodyPr rot="0" vert="horz" wrap="square" lIns="91440" tIns="45720" rIns="91440" bIns="45720" anchor="t" anchorCtr="0" upright="1">
                          <a:noAutofit/>
                        </wps:bodyPr>
                      </wps:wsp>
                    </wpg:grpSp>
                    <pic:pic xmlns:pic="http://schemas.openxmlformats.org/drawingml/2006/picture">
                      <pic:nvPicPr>
                        <pic:cNvPr id="45" name="Picture 6"/>
                        <pic:cNvPicPr>
                          <a:picLocks noChangeAspect="1"/>
                        </pic:cNvPicPr>
                      </pic:nvPicPr>
                      <pic:blipFill>
                        <a:blip r:embed="rId3"/>
                        <a:srcRect/>
                        <a:stretch/>
                      </pic:blipFill>
                      <pic:spPr bwMode="auto">
                        <a:xfrm>
                          <a:off x="5021580" y="5"/>
                          <a:ext cx="2743200" cy="2743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199D47" id="Group 12" o:spid="_x0000_s1026" alt="&quot;&quot;" style="position:absolute;margin-left:560.8pt;margin-top:-24pt;width:612pt;height:791.5pt;z-index:251656192;mso-position-horizontal:right;mso-position-horizontal-relative:page" coordsize="77724,100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W5kb3dzIFBob3RvIEVkaXRvciAxMC4wLjEwMDExLjE2Mzg0&#10;AAAOpngAACcQAA6meAAAJxBXaW5kb3dzIFBob3RvIEVkaXRvciAxMC4wLjEwMDExLjE2Mzg0ADIw&#10;MjE6MDQ6MjIgMDk6MDU6MDYAAASgAQADAAAAAQABAACgAgAEAAAAAQAAAq6gAwAEAAAAAQAAAnLq&#10;HAAHAAAIDAAACSw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QMAAwAAAAEABgAAARoABQAAAAEAABGIARsABQAA&#10;AAEAABGQASgAAwAAAAEAAgAAAgEABAAAAAEAABGYAgIABAAAAAEAAC5fAAAAAAAAAGAAAAABAAAA&#10;YAAAAAH/2P/bAEMACAYGBwYFCAcHBwkJCAoMFA0MCwsMGRITDxQdGh8eHRocHCAkLicgIiwjHBwo&#10;NyksMDE0NDQfJzk9ODI8LjM0Mv/bAEMBCQkJDAsMGA0NGDIhHCEyMjIyMjIyMjIyMjIyMjIyMjIy&#10;MjIyMjIyMjIyMjIyMjIyMjIyMjIyMjIyMjIyMjIyMv/AABEIAQABA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yAAAAAFJnaHRsb25nAAAC&#10;r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E4QklNBAwA&#10;AAAAGNIAAAABAAAAoAAAAJIAAAHgAAERwAAAGLYAGAAB/9j/4AAQSkZJRgABAgAASABIAAD/7QAM&#10;QWRvYmVfQ00AAf/uAA5BZG9iZQBkgAAAAAH/2wCEAAwICAgJCAwJCQwRCwoLERUPDAwPFRgTExUT&#10;ExgRDAwMDAwMEQwMDAwMDAwMDAwMDAwMDAwMDAwMDAwMDAwMDAwBDQsLDQ4NEA4OEBQODg4UFA4O&#10;Dg4UEQwMDAwMEREMDAwMDAwRDAwMDAwMDAwMDAwMDAwMDAwMDAwMDAwMDAwMDP/AABEIAJ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EY4MDhFOTU1QUY3NjJCOURCMzYwMDlEQjUyQzMyODc8L2V4aWY6TmF0aXZlRGlnZXN0Pg0KCQk8&#10;L3JkZjpEZXNjcmlwdGlvbj4NCgk8L3JkZjpSREY+DQo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JyAn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">
              <v:group id="Group 11" o:spid="_x0000_s1027" alt="&quot;&quot;" style="position:absolute;width:77724;height:100521" coordsize="77724,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77495;width:45739;height:17657;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" path="m,1883r7040,l7040,,,,,1883xe" fillcolor="#eeba12" stroked="f">
                  <v:path arrowok="t" o:connecttype="custom" o:connectlocs="0,1764804;4573905,1764804;4573905,0;0,0;0,1764804"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" path="m,3380r12240,l12240,,,,,3380xe" fillcolor="#3a15af"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" path="m,11720r4280,l4280,,,,,11720xe" fillcolor="#3a15af"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50215;width:2743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7E575F"/>
    <w:multiLevelType w:val="hybridMultilevel"/>
    <w:tmpl w:val="F706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1488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A7"/>
    <w:rsid w:val="0002545A"/>
    <w:rsid w:val="000266D5"/>
    <w:rsid w:val="00034F4B"/>
    <w:rsid w:val="0006180E"/>
    <w:rsid w:val="000937F0"/>
    <w:rsid w:val="000D53AE"/>
    <w:rsid w:val="000F69D6"/>
    <w:rsid w:val="00130289"/>
    <w:rsid w:val="001A616E"/>
    <w:rsid w:val="001C3C98"/>
    <w:rsid w:val="001C7A26"/>
    <w:rsid w:val="001E146B"/>
    <w:rsid w:val="001E57E7"/>
    <w:rsid w:val="00215D38"/>
    <w:rsid w:val="00262ED5"/>
    <w:rsid w:val="00267A2A"/>
    <w:rsid w:val="00290F3B"/>
    <w:rsid w:val="002959C0"/>
    <w:rsid w:val="002C6688"/>
    <w:rsid w:val="002E76DC"/>
    <w:rsid w:val="00310CBF"/>
    <w:rsid w:val="003171F3"/>
    <w:rsid w:val="0033720E"/>
    <w:rsid w:val="00356A46"/>
    <w:rsid w:val="00362668"/>
    <w:rsid w:val="00396669"/>
    <w:rsid w:val="00410CCD"/>
    <w:rsid w:val="00410DDF"/>
    <w:rsid w:val="004174C1"/>
    <w:rsid w:val="00417E8B"/>
    <w:rsid w:val="00441231"/>
    <w:rsid w:val="004670CA"/>
    <w:rsid w:val="00540C74"/>
    <w:rsid w:val="00594B47"/>
    <w:rsid w:val="005A15F0"/>
    <w:rsid w:val="005C11BD"/>
    <w:rsid w:val="005D17DC"/>
    <w:rsid w:val="005D5C04"/>
    <w:rsid w:val="005E390D"/>
    <w:rsid w:val="005E4501"/>
    <w:rsid w:val="005F5948"/>
    <w:rsid w:val="00602E6B"/>
    <w:rsid w:val="006174C1"/>
    <w:rsid w:val="006500F6"/>
    <w:rsid w:val="00654FF9"/>
    <w:rsid w:val="006563D7"/>
    <w:rsid w:val="0066731D"/>
    <w:rsid w:val="006D2D33"/>
    <w:rsid w:val="006E732D"/>
    <w:rsid w:val="007162EB"/>
    <w:rsid w:val="00737D7E"/>
    <w:rsid w:val="00755CDF"/>
    <w:rsid w:val="007A4A6B"/>
    <w:rsid w:val="007C0018"/>
    <w:rsid w:val="007C7859"/>
    <w:rsid w:val="007E7282"/>
    <w:rsid w:val="007F46FE"/>
    <w:rsid w:val="008028D6"/>
    <w:rsid w:val="008165A3"/>
    <w:rsid w:val="008270D4"/>
    <w:rsid w:val="00847CB0"/>
    <w:rsid w:val="008560C3"/>
    <w:rsid w:val="00856625"/>
    <w:rsid w:val="008939C2"/>
    <w:rsid w:val="008D3A90"/>
    <w:rsid w:val="008D42B1"/>
    <w:rsid w:val="008F5BF4"/>
    <w:rsid w:val="009052F9"/>
    <w:rsid w:val="009127F7"/>
    <w:rsid w:val="009179A3"/>
    <w:rsid w:val="00923C5B"/>
    <w:rsid w:val="009321AB"/>
    <w:rsid w:val="009B194B"/>
    <w:rsid w:val="009D5040"/>
    <w:rsid w:val="00A11F83"/>
    <w:rsid w:val="00A636E4"/>
    <w:rsid w:val="00AA4EE5"/>
    <w:rsid w:val="00AF4976"/>
    <w:rsid w:val="00B03852"/>
    <w:rsid w:val="00B306C9"/>
    <w:rsid w:val="00B3506C"/>
    <w:rsid w:val="00B47CA3"/>
    <w:rsid w:val="00B679F9"/>
    <w:rsid w:val="00B70EC0"/>
    <w:rsid w:val="00B85FBC"/>
    <w:rsid w:val="00BD13D2"/>
    <w:rsid w:val="00BD26F4"/>
    <w:rsid w:val="00BD2F20"/>
    <w:rsid w:val="00BE31E1"/>
    <w:rsid w:val="00BF5F26"/>
    <w:rsid w:val="00C05E6C"/>
    <w:rsid w:val="00C233A7"/>
    <w:rsid w:val="00C53331"/>
    <w:rsid w:val="00C572DF"/>
    <w:rsid w:val="00C677B2"/>
    <w:rsid w:val="00CB62DE"/>
    <w:rsid w:val="00CE30E3"/>
    <w:rsid w:val="00D03948"/>
    <w:rsid w:val="00D50263"/>
    <w:rsid w:val="00D95494"/>
    <w:rsid w:val="00DA2659"/>
    <w:rsid w:val="00DC6D9F"/>
    <w:rsid w:val="00DD7BB5"/>
    <w:rsid w:val="00E22823"/>
    <w:rsid w:val="00E37CAE"/>
    <w:rsid w:val="00E402EE"/>
    <w:rsid w:val="00E41BEC"/>
    <w:rsid w:val="00E66087"/>
    <w:rsid w:val="00E83D6F"/>
    <w:rsid w:val="00E96CA5"/>
    <w:rsid w:val="00EC43A1"/>
    <w:rsid w:val="00EC6891"/>
    <w:rsid w:val="00EE5E3E"/>
    <w:rsid w:val="00EF677C"/>
    <w:rsid w:val="00F444D5"/>
    <w:rsid w:val="00F84F2E"/>
    <w:rsid w:val="00F921A1"/>
    <w:rsid w:val="00FD3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5331A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paragraph" w:styleId="Heading4">
    <w:name w:val="heading 4"/>
    <w:basedOn w:val="Normal"/>
    <w:next w:val="Normal"/>
    <w:link w:val="Heading4Char"/>
    <w:uiPriority w:val="9"/>
    <w:semiHidden/>
    <w:qFormat/>
    <w:rsid w:val="009D5040"/>
    <w:pPr>
      <w:keepNext/>
      <w:keepLines/>
      <w:spacing w:before="40" w:after="0"/>
      <w:outlineLvl w:val="3"/>
    </w:pPr>
    <w:rPr>
      <w:rFonts w:asciiTheme="majorHAnsi" w:eastAsiaTheme="majorEastAsia" w:hAnsiTheme="majorHAnsi" w:cstheme="majorBidi"/>
      <w:i/>
      <w:iCs/>
      <w:color w:val="C725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customStyle="1" w:styleId="Heading4Char">
    <w:name w:val="Heading 4 Char"/>
    <w:basedOn w:val="DefaultParagraphFont"/>
    <w:link w:val="Heading4"/>
    <w:uiPriority w:val="9"/>
    <w:semiHidden/>
    <w:rsid w:val="009D5040"/>
    <w:rPr>
      <w:rFonts w:asciiTheme="majorHAnsi" w:eastAsiaTheme="majorEastAsia" w:hAnsiTheme="majorHAnsi" w:cstheme="majorBidi"/>
      <w:i/>
      <w:iCs/>
      <w:color w:val="C7251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579485">
      <w:bodyDiv w:val="1"/>
      <w:marLeft w:val="0"/>
      <w:marRight w:val="0"/>
      <w:marTop w:val="0"/>
      <w:marBottom w:val="0"/>
      <w:divBdr>
        <w:top w:val="none" w:sz="0" w:space="0" w:color="auto"/>
        <w:left w:val="none" w:sz="0" w:space="0" w:color="auto"/>
        <w:bottom w:val="none" w:sz="0" w:space="0" w:color="auto"/>
        <w:right w:val="none" w:sz="0" w:space="0" w:color="auto"/>
      </w:divBdr>
    </w:div>
    <w:div w:id="1229732531">
      <w:bodyDiv w:val="1"/>
      <w:marLeft w:val="0"/>
      <w:marRight w:val="0"/>
      <w:marTop w:val="0"/>
      <w:marBottom w:val="0"/>
      <w:divBdr>
        <w:top w:val="none" w:sz="0" w:space="0" w:color="auto"/>
        <w:left w:val="none" w:sz="0" w:space="0" w:color="auto"/>
        <w:bottom w:val="none" w:sz="0" w:space="0" w:color="auto"/>
        <w:right w:val="none" w:sz="0" w:space="0" w:color="auto"/>
      </w:divBdr>
    </w:div>
    <w:div w:id="1479498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ard\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3A625-5F98-456F-8D28-843FCFDDD887}">
  <ds:schemaRefs>
    <ds:schemaRef ds:uri="http://schemas.openxmlformats.org/officeDocument/2006/bibliography"/>
  </ds:schemaRefs>
</ds:datastoreItem>
</file>

<file path=customXml/itemProps4.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2023-03-20T12:43:00Z</dcterms:created>
  <dcterms:modified xsi:type="dcterms:W3CDTF">2023-03-28T16:28:00Z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